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D801CE" w14:textId="77777777" w:rsidR="005A42DC" w:rsidRPr="005A42DC" w:rsidRDefault="005A42DC" w:rsidP="005A42DC">
      <w:pPr>
        <w:spacing w:line="300" w:lineRule="auto"/>
        <w:rPr>
          <w:i/>
          <w:iCs/>
          <w:szCs w:val="20"/>
        </w:rPr>
      </w:pPr>
    </w:p>
    <w:p w14:paraId="546FD068" w14:textId="77777777" w:rsidR="005A42DC" w:rsidRPr="005A42DC" w:rsidRDefault="005A42DC" w:rsidP="005A42DC">
      <w:pPr>
        <w:spacing w:line="300" w:lineRule="auto"/>
        <w:rPr>
          <w:i/>
          <w:iCs/>
          <w:szCs w:val="20"/>
        </w:rPr>
      </w:pPr>
    </w:p>
    <w:p w14:paraId="3B2817DC" w14:textId="77777777" w:rsidR="005A42DC" w:rsidRDefault="005A42DC" w:rsidP="005A42DC">
      <w:pPr>
        <w:spacing w:line="300" w:lineRule="auto"/>
        <w:rPr>
          <w:i/>
          <w:iCs/>
          <w:szCs w:val="20"/>
        </w:rPr>
      </w:pPr>
    </w:p>
    <w:p w14:paraId="63537B0D" w14:textId="6D11654E" w:rsidR="00751F48" w:rsidRPr="005A42DC" w:rsidRDefault="00000000" w:rsidP="005A42DC">
      <w:pPr>
        <w:spacing w:line="300" w:lineRule="auto"/>
        <w:rPr>
          <w:sz w:val="24"/>
        </w:rPr>
      </w:pPr>
      <w:r w:rsidRPr="005A42DC">
        <w:rPr>
          <w:sz w:val="24"/>
        </w:rPr>
        <w:t>We want to know how you feel about coming to see us at Motivate Kids! Ask a grown-up to help you fill this in, then circle the face that matches how you feel.</w:t>
      </w:r>
      <w:r w:rsidR="005A42DC" w:rsidRPr="005A42DC">
        <w:rPr>
          <w:sz w:val="24"/>
        </w:rPr>
        <w:t xml:space="preserve"> </w:t>
      </w:r>
      <w:r w:rsidR="005A42DC" w:rsidRPr="005A42DC">
        <w:rPr>
          <w:b/>
          <w:bCs/>
          <w:sz w:val="24"/>
        </w:rPr>
        <w:t>Please give this form to your therapist or the office team</w:t>
      </w:r>
    </w:p>
    <w:p w14:paraId="14A48980" w14:textId="77777777" w:rsidR="00751F48" w:rsidRPr="005A42DC" w:rsidRDefault="00751F48" w:rsidP="005A42DC">
      <w:pPr>
        <w:spacing w:line="300" w:lineRule="auto"/>
        <w:rPr>
          <w:sz w:val="24"/>
        </w:rPr>
      </w:pPr>
    </w:p>
    <w:tbl>
      <w:tblPr>
        <w:tblStyle w:val="TableGrid"/>
        <w:tblW w:w="93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088"/>
      </w:tblGrid>
      <w:tr w:rsidR="005A42DC" w:rsidRPr="005A42DC" w14:paraId="6A8CB5EA" w14:textId="77777777" w:rsidTr="005A42DC">
        <w:trPr>
          <w:cantSplit/>
        </w:trPr>
        <w:tc>
          <w:tcPr>
            <w:tcW w:w="2263" w:type="dxa"/>
            <w:shd w:val="clear" w:color="auto" w:fill="D1DACB"/>
            <w:vAlign w:val="center"/>
          </w:tcPr>
          <w:p w14:paraId="073BBCEF" w14:textId="77777777" w:rsidR="005A42DC" w:rsidRPr="005A42DC" w:rsidRDefault="005A42DC" w:rsidP="005A42DC">
            <w:pPr>
              <w:spacing w:line="300" w:lineRule="auto"/>
              <w:rPr>
                <w:b/>
                <w:bCs/>
                <w:sz w:val="24"/>
              </w:rPr>
            </w:pPr>
            <w:r w:rsidRPr="005A42DC">
              <w:rPr>
                <w:b/>
                <w:bCs/>
                <w:sz w:val="24"/>
              </w:rPr>
              <w:t>My name</w:t>
            </w:r>
          </w:p>
        </w:tc>
        <w:tc>
          <w:tcPr>
            <w:tcW w:w="7088" w:type="dxa"/>
            <w:vAlign w:val="center"/>
          </w:tcPr>
          <w:p w14:paraId="19CBD09A" w14:textId="77777777" w:rsidR="005A42DC" w:rsidRPr="005A42DC" w:rsidRDefault="005A42DC" w:rsidP="005A42DC">
            <w:pPr>
              <w:spacing w:line="480" w:lineRule="auto"/>
              <w:rPr>
                <w:sz w:val="24"/>
              </w:rPr>
            </w:pPr>
          </w:p>
        </w:tc>
      </w:tr>
      <w:tr w:rsidR="005A42DC" w:rsidRPr="005A42DC" w14:paraId="3E32540B" w14:textId="77777777" w:rsidTr="005A42DC">
        <w:trPr>
          <w:cantSplit/>
        </w:trPr>
        <w:tc>
          <w:tcPr>
            <w:tcW w:w="2263" w:type="dxa"/>
            <w:shd w:val="clear" w:color="auto" w:fill="D1DACB"/>
            <w:vAlign w:val="center"/>
          </w:tcPr>
          <w:p w14:paraId="332BB60A" w14:textId="77777777" w:rsidR="005A42DC" w:rsidRPr="005A42DC" w:rsidRDefault="005A42DC" w:rsidP="005A42DC">
            <w:pPr>
              <w:spacing w:line="300" w:lineRule="auto"/>
              <w:rPr>
                <w:b/>
                <w:bCs/>
                <w:sz w:val="24"/>
              </w:rPr>
            </w:pPr>
            <w:r w:rsidRPr="005A42DC">
              <w:rPr>
                <w:b/>
                <w:bCs/>
                <w:sz w:val="24"/>
              </w:rPr>
              <w:t>My therapist</w:t>
            </w:r>
          </w:p>
        </w:tc>
        <w:tc>
          <w:tcPr>
            <w:tcW w:w="7088" w:type="dxa"/>
            <w:vAlign w:val="center"/>
          </w:tcPr>
          <w:p w14:paraId="2EF363EB" w14:textId="77777777" w:rsidR="005A42DC" w:rsidRPr="005A42DC" w:rsidRDefault="005A42DC" w:rsidP="005A42DC">
            <w:pPr>
              <w:spacing w:line="480" w:lineRule="auto"/>
              <w:rPr>
                <w:sz w:val="24"/>
              </w:rPr>
            </w:pPr>
          </w:p>
        </w:tc>
      </w:tr>
      <w:tr w:rsidR="005A42DC" w:rsidRPr="005A42DC" w14:paraId="1898A7C4" w14:textId="77777777" w:rsidTr="005A42DC">
        <w:trPr>
          <w:cantSplit/>
        </w:trPr>
        <w:tc>
          <w:tcPr>
            <w:tcW w:w="2263" w:type="dxa"/>
            <w:shd w:val="clear" w:color="auto" w:fill="D1DACB"/>
            <w:vAlign w:val="center"/>
          </w:tcPr>
          <w:p w14:paraId="28DC1874" w14:textId="60A134CF" w:rsidR="005A42DC" w:rsidRPr="005A42DC" w:rsidRDefault="005A42DC" w:rsidP="005A42DC">
            <w:pPr>
              <w:spacing w:line="30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Today</w:t>
            </w:r>
            <w:r w:rsidR="00C44712">
              <w:rPr>
                <w:b/>
                <w:bCs/>
                <w:sz w:val="24"/>
              </w:rPr>
              <w:t>’</w:t>
            </w:r>
            <w:r>
              <w:rPr>
                <w:b/>
                <w:bCs/>
                <w:sz w:val="24"/>
              </w:rPr>
              <w:t>s date</w:t>
            </w:r>
          </w:p>
        </w:tc>
        <w:tc>
          <w:tcPr>
            <w:tcW w:w="7088" w:type="dxa"/>
            <w:vAlign w:val="center"/>
          </w:tcPr>
          <w:p w14:paraId="1EA2EE23" w14:textId="77777777" w:rsidR="005A42DC" w:rsidRPr="005A42DC" w:rsidRDefault="005A42DC" w:rsidP="005A42DC">
            <w:pPr>
              <w:spacing w:line="480" w:lineRule="auto"/>
              <w:rPr>
                <w:sz w:val="24"/>
              </w:rPr>
            </w:pPr>
          </w:p>
        </w:tc>
      </w:tr>
    </w:tbl>
    <w:p w14:paraId="4DA9F259" w14:textId="77777777" w:rsidR="00DE055A" w:rsidRDefault="00DE055A" w:rsidP="005A42DC">
      <w:pPr>
        <w:keepNext/>
        <w:spacing w:line="300" w:lineRule="auto"/>
        <w:rPr>
          <w:sz w:val="24"/>
        </w:rPr>
      </w:pPr>
    </w:p>
    <w:p w14:paraId="3D7A3572" w14:textId="510526AF" w:rsidR="00751F48" w:rsidRPr="005A42DC" w:rsidRDefault="00000000" w:rsidP="005A42DC">
      <w:pPr>
        <w:keepNext/>
        <w:spacing w:line="300" w:lineRule="auto"/>
        <w:rPr>
          <w:b/>
          <w:bCs/>
          <w:sz w:val="24"/>
        </w:rPr>
      </w:pPr>
      <w:r w:rsidRPr="005A42DC">
        <w:rPr>
          <w:b/>
          <w:bCs/>
          <w:sz w:val="24"/>
        </w:rPr>
        <w:t>1. Do you like coming to Motivate Kids?   (circle one, or ask a grown-up to help)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1"/>
        <w:gridCol w:w="3131"/>
        <w:gridCol w:w="3131"/>
      </w:tblGrid>
      <w:tr w:rsidR="00751F48" w:rsidRPr="005A42DC" w14:paraId="02072245" w14:textId="77777777" w:rsidTr="005A42DC">
        <w:trPr>
          <w:cantSplit/>
        </w:trPr>
        <w:tc>
          <w:tcPr>
            <w:tcW w:w="3131" w:type="dxa"/>
            <w:vAlign w:val="center"/>
          </w:tcPr>
          <w:p w14:paraId="14611AC0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0094DA97" wp14:editId="6992874E">
                  <wp:extent cx="566928" cy="566928"/>
                  <wp:effectExtent l="0" t="0" r="0" b="0"/>
                  <wp:docPr id="4001" name="hap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1" name="happy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4C0466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14986B"/>
                <w:sz w:val="24"/>
              </w:rPr>
              <w:t>Yes!</w:t>
            </w:r>
          </w:p>
        </w:tc>
        <w:tc>
          <w:tcPr>
            <w:tcW w:w="3131" w:type="dxa"/>
            <w:vAlign w:val="center"/>
          </w:tcPr>
          <w:p w14:paraId="3B51B64A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355D9ADF" wp14:editId="630B32A7">
                  <wp:extent cx="566928" cy="566928"/>
                  <wp:effectExtent l="0" t="0" r="0" b="0"/>
                  <wp:docPr id="4002" name="neut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2" name="neutral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CB0AAD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AD9312"/>
                <w:sz w:val="24"/>
              </w:rPr>
              <w:t>A little</w:t>
            </w:r>
          </w:p>
        </w:tc>
        <w:tc>
          <w:tcPr>
            <w:tcW w:w="3131" w:type="dxa"/>
            <w:vAlign w:val="center"/>
          </w:tcPr>
          <w:p w14:paraId="306567DD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3FA3221C" wp14:editId="70606628">
                  <wp:extent cx="566928" cy="566928"/>
                  <wp:effectExtent l="0" t="0" r="0" b="0"/>
                  <wp:docPr id="4003" name="s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3" name="sa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4E5B08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ED4925"/>
                <w:sz w:val="24"/>
              </w:rPr>
              <w:t>Not really</w:t>
            </w:r>
          </w:p>
        </w:tc>
      </w:tr>
    </w:tbl>
    <w:p w14:paraId="1BBFACD1" w14:textId="77777777" w:rsidR="005A42DC" w:rsidRDefault="005A42DC" w:rsidP="005A42DC">
      <w:pPr>
        <w:keepNext/>
        <w:spacing w:line="300" w:lineRule="auto"/>
        <w:rPr>
          <w:sz w:val="24"/>
        </w:rPr>
      </w:pPr>
    </w:p>
    <w:p w14:paraId="15545555" w14:textId="04611718" w:rsidR="00751F48" w:rsidRPr="005A42DC" w:rsidRDefault="00000000" w:rsidP="005A42DC">
      <w:pPr>
        <w:keepNext/>
        <w:spacing w:line="300" w:lineRule="auto"/>
        <w:rPr>
          <w:b/>
          <w:bCs/>
          <w:sz w:val="24"/>
        </w:rPr>
      </w:pPr>
      <w:r w:rsidRPr="005A42DC">
        <w:rPr>
          <w:b/>
          <w:bCs/>
          <w:sz w:val="24"/>
        </w:rPr>
        <w:t>2. Do you like your therapist?   (circle one, or ask a grown-up to help)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1"/>
        <w:gridCol w:w="3131"/>
        <w:gridCol w:w="3131"/>
      </w:tblGrid>
      <w:tr w:rsidR="00751F48" w:rsidRPr="005A42DC" w14:paraId="351A35B8" w14:textId="77777777" w:rsidTr="005A42DC">
        <w:trPr>
          <w:cantSplit/>
        </w:trPr>
        <w:tc>
          <w:tcPr>
            <w:tcW w:w="3131" w:type="dxa"/>
            <w:vAlign w:val="center"/>
          </w:tcPr>
          <w:p w14:paraId="5F5A56F9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3D3C1281" wp14:editId="449EB003">
                  <wp:extent cx="566928" cy="566928"/>
                  <wp:effectExtent l="0" t="0" r="0" b="0"/>
                  <wp:docPr id="4004" name="hap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4" name="happy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C77808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14986B"/>
                <w:sz w:val="24"/>
              </w:rPr>
              <w:t>Yes!</w:t>
            </w:r>
          </w:p>
        </w:tc>
        <w:tc>
          <w:tcPr>
            <w:tcW w:w="3131" w:type="dxa"/>
            <w:vAlign w:val="center"/>
          </w:tcPr>
          <w:p w14:paraId="2A54A220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16D33211" wp14:editId="3F347AE3">
                  <wp:extent cx="566928" cy="566928"/>
                  <wp:effectExtent l="0" t="0" r="0" b="0"/>
                  <wp:docPr id="4005" name="neut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5" name="neutral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DC6997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AD9312"/>
                <w:sz w:val="24"/>
              </w:rPr>
              <w:t>A little</w:t>
            </w:r>
          </w:p>
        </w:tc>
        <w:tc>
          <w:tcPr>
            <w:tcW w:w="3131" w:type="dxa"/>
            <w:vAlign w:val="center"/>
          </w:tcPr>
          <w:p w14:paraId="21CB6FAB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5B5B1F98" wp14:editId="51D7EED9">
                  <wp:extent cx="566928" cy="566928"/>
                  <wp:effectExtent l="0" t="0" r="0" b="0"/>
                  <wp:docPr id="4006" name="s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6" name="sa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87B43D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ED4925"/>
                <w:sz w:val="24"/>
              </w:rPr>
              <w:t>Not really</w:t>
            </w:r>
          </w:p>
        </w:tc>
      </w:tr>
    </w:tbl>
    <w:p w14:paraId="498B981A" w14:textId="77777777" w:rsidR="00751F48" w:rsidRPr="005A42DC" w:rsidRDefault="00751F48" w:rsidP="005A42DC">
      <w:pPr>
        <w:spacing w:line="300" w:lineRule="auto"/>
        <w:rPr>
          <w:sz w:val="24"/>
        </w:rPr>
      </w:pPr>
    </w:p>
    <w:p w14:paraId="0B57097F" w14:textId="77777777" w:rsidR="00751F48" w:rsidRPr="005A42DC" w:rsidRDefault="00000000" w:rsidP="005A42DC">
      <w:pPr>
        <w:keepNext/>
        <w:spacing w:line="300" w:lineRule="auto"/>
        <w:rPr>
          <w:b/>
          <w:bCs/>
          <w:sz w:val="24"/>
        </w:rPr>
      </w:pPr>
      <w:r w:rsidRPr="005A42DC">
        <w:rPr>
          <w:b/>
          <w:bCs/>
          <w:sz w:val="24"/>
        </w:rPr>
        <w:t>3. Do you feel safe here?   (circle one, or ask a grown-up to help)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1"/>
        <w:gridCol w:w="3131"/>
        <w:gridCol w:w="3131"/>
      </w:tblGrid>
      <w:tr w:rsidR="00751F48" w:rsidRPr="005A42DC" w14:paraId="33C321B6" w14:textId="77777777" w:rsidTr="005A42DC">
        <w:trPr>
          <w:cantSplit/>
        </w:trPr>
        <w:tc>
          <w:tcPr>
            <w:tcW w:w="3131" w:type="dxa"/>
            <w:vAlign w:val="center"/>
          </w:tcPr>
          <w:p w14:paraId="2513FDC4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63F2D27F" wp14:editId="75823FE7">
                  <wp:extent cx="566928" cy="566928"/>
                  <wp:effectExtent l="0" t="0" r="0" b="0"/>
                  <wp:docPr id="4007" name="hap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7" name="happy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FB1DA0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14986B"/>
                <w:sz w:val="24"/>
              </w:rPr>
              <w:t>Yes!</w:t>
            </w:r>
          </w:p>
        </w:tc>
        <w:tc>
          <w:tcPr>
            <w:tcW w:w="3131" w:type="dxa"/>
            <w:vAlign w:val="center"/>
          </w:tcPr>
          <w:p w14:paraId="5EAC394C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20DA8518" wp14:editId="7A30AD13">
                  <wp:extent cx="566928" cy="566928"/>
                  <wp:effectExtent l="0" t="0" r="0" b="0"/>
                  <wp:docPr id="4008" name="neut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8" name="neutral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1EFEF7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AD9312"/>
                <w:sz w:val="24"/>
              </w:rPr>
              <w:t>A little</w:t>
            </w:r>
          </w:p>
        </w:tc>
        <w:tc>
          <w:tcPr>
            <w:tcW w:w="3131" w:type="dxa"/>
            <w:vAlign w:val="center"/>
          </w:tcPr>
          <w:p w14:paraId="102801DB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386CBD6B" wp14:editId="3EAB93F4">
                  <wp:extent cx="566928" cy="566928"/>
                  <wp:effectExtent l="0" t="0" r="0" b="0"/>
                  <wp:docPr id="4009" name="s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9" name="sa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DBE3E8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ED4925"/>
                <w:sz w:val="24"/>
              </w:rPr>
              <w:t>Not really</w:t>
            </w:r>
          </w:p>
        </w:tc>
      </w:tr>
    </w:tbl>
    <w:p w14:paraId="5FF10235" w14:textId="77777777" w:rsidR="00751F48" w:rsidRPr="005A42DC" w:rsidRDefault="00751F48" w:rsidP="005A42DC">
      <w:pPr>
        <w:spacing w:line="300" w:lineRule="auto"/>
        <w:rPr>
          <w:sz w:val="24"/>
        </w:rPr>
      </w:pPr>
    </w:p>
    <w:p w14:paraId="3BEE82D8" w14:textId="77777777" w:rsidR="00751F48" w:rsidRPr="005A42DC" w:rsidRDefault="00000000" w:rsidP="005A42DC">
      <w:pPr>
        <w:keepNext/>
        <w:spacing w:line="300" w:lineRule="auto"/>
        <w:rPr>
          <w:b/>
          <w:bCs/>
          <w:sz w:val="24"/>
        </w:rPr>
      </w:pPr>
      <w:r w:rsidRPr="005A42DC">
        <w:rPr>
          <w:b/>
          <w:bCs/>
          <w:sz w:val="24"/>
        </w:rPr>
        <w:t>4. Do you have fun in your sessions?   (circle one, or ask a grown-up to help)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1"/>
        <w:gridCol w:w="3131"/>
        <w:gridCol w:w="3131"/>
      </w:tblGrid>
      <w:tr w:rsidR="00751F48" w:rsidRPr="005A42DC" w14:paraId="77BD3CAE" w14:textId="77777777" w:rsidTr="005A42DC">
        <w:trPr>
          <w:cantSplit/>
        </w:trPr>
        <w:tc>
          <w:tcPr>
            <w:tcW w:w="3131" w:type="dxa"/>
            <w:vAlign w:val="center"/>
          </w:tcPr>
          <w:p w14:paraId="481E7F45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5757C890" wp14:editId="5DB61CBE">
                  <wp:extent cx="566928" cy="566928"/>
                  <wp:effectExtent l="0" t="0" r="0" b="0"/>
                  <wp:docPr id="4010" name="hap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0" name="happy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055BFF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14986B"/>
                <w:sz w:val="24"/>
              </w:rPr>
              <w:t>Yes!</w:t>
            </w:r>
          </w:p>
        </w:tc>
        <w:tc>
          <w:tcPr>
            <w:tcW w:w="3131" w:type="dxa"/>
            <w:vAlign w:val="center"/>
          </w:tcPr>
          <w:p w14:paraId="49A72EFC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2E799C76" wp14:editId="0A7422E0">
                  <wp:extent cx="566928" cy="566928"/>
                  <wp:effectExtent l="0" t="0" r="0" b="0"/>
                  <wp:docPr id="4011" name="neut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1" name="neutral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C26239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AD9312"/>
                <w:sz w:val="24"/>
              </w:rPr>
              <w:t>A little</w:t>
            </w:r>
          </w:p>
        </w:tc>
        <w:tc>
          <w:tcPr>
            <w:tcW w:w="3131" w:type="dxa"/>
            <w:vAlign w:val="center"/>
          </w:tcPr>
          <w:p w14:paraId="153EF508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246AB435" wp14:editId="2C901E03">
                  <wp:extent cx="566928" cy="566928"/>
                  <wp:effectExtent l="0" t="0" r="0" b="0"/>
                  <wp:docPr id="4012" name="s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2" name="sa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4B02F5" w14:textId="77777777" w:rsidR="00751F48" w:rsidRPr="005A42DC" w:rsidRDefault="00000000" w:rsidP="005A42DC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ED4925"/>
                <w:sz w:val="24"/>
              </w:rPr>
              <w:t>Not really</w:t>
            </w:r>
          </w:p>
        </w:tc>
      </w:tr>
    </w:tbl>
    <w:p w14:paraId="31CDCA96" w14:textId="77777777" w:rsidR="00751F48" w:rsidRDefault="00751F48" w:rsidP="005A42DC">
      <w:pPr>
        <w:spacing w:line="300" w:lineRule="auto"/>
        <w:rPr>
          <w:sz w:val="24"/>
        </w:rPr>
      </w:pPr>
    </w:p>
    <w:p w14:paraId="21EC0FB0" w14:textId="5716FF72" w:rsidR="005A42DC" w:rsidRPr="005A42DC" w:rsidRDefault="005A42DC" w:rsidP="005A42DC">
      <w:pPr>
        <w:keepNext/>
        <w:spacing w:line="300" w:lineRule="auto"/>
        <w:rPr>
          <w:b/>
          <w:bCs/>
          <w:sz w:val="24"/>
        </w:rPr>
      </w:pPr>
      <w:r>
        <w:rPr>
          <w:b/>
          <w:bCs/>
          <w:sz w:val="24"/>
        </w:rPr>
        <w:lastRenderedPageBreak/>
        <w:t>5</w:t>
      </w:r>
      <w:r w:rsidRPr="005A42DC">
        <w:rPr>
          <w:b/>
          <w:bCs/>
          <w:sz w:val="24"/>
        </w:rPr>
        <w:t>. D</w:t>
      </w:r>
      <w:r>
        <w:rPr>
          <w:b/>
          <w:bCs/>
          <w:sz w:val="24"/>
        </w:rPr>
        <w:t>oes OT help you?</w:t>
      </w:r>
      <w:r w:rsidRPr="005A42DC">
        <w:rPr>
          <w:b/>
          <w:bCs/>
          <w:sz w:val="24"/>
        </w:rPr>
        <w:t xml:space="preserve">   (circle one, or ask a grown-up to help)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1"/>
        <w:gridCol w:w="3131"/>
        <w:gridCol w:w="3131"/>
      </w:tblGrid>
      <w:tr w:rsidR="005A42DC" w:rsidRPr="005A42DC" w14:paraId="4D401093" w14:textId="77777777" w:rsidTr="005A42DC">
        <w:trPr>
          <w:cantSplit/>
        </w:trPr>
        <w:tc>
          <w:tcPr>
            <w:tcW w:w="3131" w:type="dxa"/>
            <w:vAlign w:val="center"/>
          </w:tcPr>
          <w:p w14:paraId="7822A954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2DC8B045" wp14:editId="071F1944">
                  <wp:extent cx="566928" cy="566928"/>
                  <wp:effectExtent l="0" t="0" r="0" b="0"/>
                  <wp:docPr id="1339751242" name="hap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0" name="happy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C6E5E9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14986B"/>
                <w:sz w:val="24"/>
              </w:rPr>
              <w:t>Yes!</w:t>
            </w:r>
          </w:p>
        </w:tc>
        <w:tc>
          <w:tcPr>
            <w:tcW w:w="3131" w:type="dxa"/>
            <w:vAlign w:val="center"/>
          </w:tcPr>
          <w:p w14:paraId="3D6F1926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4F190325" wp14:editId="0D9A7A30">
                  <wp:extent cx="566928" cy="566928"/>
                  <wp:effectExtent l="0" t="0" r="0" b="0"/>
                  <wp:docPr id="1049958948" name="neut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1" name="neutral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24AA28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AD9312"/>
                <w:sz w:val="24"/>
              </w:rPr>
              <w:t>A little</w:t>
            </w:r>
          </w:p>
        </w:tc>
        <w:tc>
          <w:tcPr>
            <w:tcW w:w="3131" w:type="dxa"/>
            <w:vAlign w:val="center"/>
          </w:tcPr>
          <w:p w14:paraId="1BA0BB31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7A4E2B72" wp14:editId="23E5B478">
                  <wp:extent cx="566928" cy="566928"/>
                  <wp:effectExtent l="0" t="0" r="0" b="0"/>
                  <wp:docPr id="132521411" name="s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2" name="sa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3A078B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ED4925"/>
                <w:sz w:val="24"/>
              </w:rPr>
              <w:t>Not really</w:t>
            </w:r>
          </w:p>
        </w:tc>
      </w:tr>
    </w:tbl>
    <w:p w14:paraId="77FC378D" w14:textId="77777777" w:rsidR="005A42DC" w:rsidRPr="005A42DC" w:rsidRDefault="005A42DC" w:rsidP="005A42DC">
      <w:pPr>
        <w:spacing w:line="300" w:lineRule="auto"/>
        <w:rPr>
          <w:sz w:val="24"/>
        </w:rPr>
      </w:pPr>
    </w:p>
    <w:p w14:paraId="24ADC2EF" w14:textId="77777777" w:rsidR="005A42DC" w:rsidRDefault="005A42DC" w:rsidP="005A42DC">
      <w:pPr>
        <w:keepNext/>
        <w:spacing w:line="300" w:lineRule="auto"/>
        <w:rPr>
          <w:b/>
          <w:bCs/>
          <w:sz w:val="24"/>
        </w:rPr>
      </w:pPr>
    </w:p>
    <w:p w14:paraId="37DDA88A" w14:textId="53B9FF7E" w:rsidR="005A42DC" w:rsidRPr="005A42DC" w:rsidRDefault="005A42DC" w:rsidP="005A42DC">
      <w:pPr>
        <w:keepNext/>
        <w:spacing w:line="300" w:lineRule="auto"/>
        <w:rPr>
          <w:b/>
          <w:bCs/>
          <w:sz w:val="24"/>
        </w:rPr>
      </w:pPr>
      <w:r>
        <w:rPr>
          <w:b/>
          <w:bCs/>
          <w:sz w:val="24"/>
        </w:rPr>
        <w:t>6</w:t>
      </w:r>
      <w:r w:rsidRPr="005A42DC">
        <w:rPr>
          <w:b/>
          <w:bCs/>
          <w:sz w:val="24"/>
        </w:rPr>
        <w:t xml:space="preserve">. </w:t>
      </w:r>
      <w:r>
        <w:rPr>
          <w:b/>
          <w:bCs/>
          <w:sz w:val="24"/>
        </w:rPr>
        <w:t>Would you recommend your friends come to Motivate Kids if they need?</w:t>
      </w:r>
      <w:r w:rsidRPr="005A42DC">
        <w:rPr>
          <w:b/>
          <w:bCs/>
          <w:sz w:val="24"/>
        </w:rPr>
        <w:t xml:space="preserve">   (circle one, or ask a grown-up to help)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1"/>
        <w:gridCol w:w="3131"/>
        <w:gridCol w:w="3131"/>
      </w:tblGrid>
      <w:tr w:rsidR="005A42DC" w:rsidRPr="005A42DC" w14:paraId="23F194B3" w14:textId="77777777" w:rsidTr="005A42DC">
        <w:trPr>
          <w:cantSplit/>
        </w:trPr>
        <w:tc>
          <w:tcPr>
            <w:tcW w:w="3131" w:type="dxa"/>
            <w:vAlign w:val="center"/>
          </w:tcPr>
          <w:p w14:paraId="4D97918B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05E2536C" wp14:editId="56A71925">
                  <wp:extent cx="566928" cy="566928"/>
                  <wp:effectExtent l="0" t="0" r="0" b="0"/>
                  <wp:docPr id="1184329723" name="hap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0" name="happy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B7726A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14986B"/>
                <w:sz w:val="24"/>
              </w:rPr>
              <w:t>Yes!</w:t>
            </w:r>
          </w:p>
        </w:tc>
        <w:tc>
          <w:tcPr>
            <w:tcW w:w="3131" w:type="dxa"/>
            <w:vAlign w:val="center"/>
          </w:tcPr>
          <w:p w14:paraId="7AAD1C14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637C8225" wp14:editId="3A99C040">
                  <wp:extent cx="566928" cy="566928"/>
                  <wp:effectExtent l="0" t="0" r="0" b="0"/>
                  <wp:docPr id="388370388" name="neut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1" name="neutral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1B27B8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AD9312"/>
                <w:sz w:val="24"/>
              </w:rPr>
              <w:t>A little</w:t>
            </w:r>
          </w:p>
        </w:tc>
        <w:tc>
          <w:tcPr>
            <w:tcW w:w="3131" w:type="dxa"/>
            <w:vAlign w:val="center"/>
          </w:tcPr>
          <w:p w14:paraId="52CFB2CE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noProof/>
                <w:sz w:val="24"/>
              </w:rPr>
              <w:drawing>
                <wp:inline distT="0" distB="0" distL="0" distR="0" wp14:anchorId="377125ED" wp14:editId="0AC8C44D">
                  <wp:extent cx="566928" cy="566928"/>
                  <wp:effectExtent l="0" t="0" r="0" b="0"/>
                  <wp:docPr id="1731999541" name="s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2" name="sa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0B776F" w14:textId="77777777" w:rsidR="005A42DC" w:rsidRPr="005A42DC" w:rsidRDefault="005A42DC" w:rsidP="0012390A">
            <w:pPr>
              <w:spacing w:line="300" w:lineRule="auto"/>
              <w:jc w:val="center"/>
              <w:rPr>
                <w:sz w:val="24"/>
              </w:rPr>
            </w:pPr>
            <w:r w:rsidRPr="005A42DC">
              <w:rPr>
                <w:b/>
                <w:bCs/>
                <w:color w:val="ED4925"/>
                <w:sz w:val="24"/>
              </w:rPr>
              <w:t>Not really</w:t>
            </w:r>
          </w:p>
        </w:tc>
      </w:tr>
    </w:tbl>
    <w:p w14:paraId="5D7147B6" w14:textId="77777777" w:rsidR="005A42DC" w:rsidRDefault="005A42DC" w:rsidP="005A42DC">
      <w:pPr>
        <w:keepNext/>
        <w:spacing w:line="300" w:lineRule="auto"/>
        <w:rPr>
          <w:b/>
          <w:bCs/>
          <w:sz w:val="24"/>
        </w:rPr>
      </w:pPr>
    </w:p>
    <w:p w14:paraId="22208A4D" w14:textId="7B71766D" w:rsidR="00751F48" w:rsidRPr="005A42DC" w:rsidRDefault="005A42DC" w:rsidP="005A42DC">
      <w:pPr>
        <w:keepNext/>
        <w:spacing w:line="300" w:lineRule="auto"/>
        <w:rPr>
          <w:b/>
          <w:bCs/>
          <w:sz w:val="24"/>
        </w:rPr>
      </w:pPr>
      <w:r>
        <w:rPr>
          <w:b/>
          <w:bCs/>
          <w:sz w:val="24"/>
        </w:rPr>
        <w:t>7</w:t>
      </w:r>
      <w:r w:rsidRPr="005A42DC">
        <w:rPr>
          <w:b/>
          <w:bCs/>
          <w:sz w:val="24"/>
        </w:rPr>
        <w:t>. Is there anything you want to tell us, or something you'd like to be different? You can write or draw!</w:t>
      </w:r>
    </w:p>
    <w:tbl>
      <w:tblPr>
        <w:tblStyle w:val="TableGrid"/>
        <w:tblW w:w="93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393"/>
      </w:tblGrid>
      <w:tr w:rsidR="00751F48" w:rsidRPr="005A42DC" w14:paraId="3F564ADB" w14:textId="77777777">
        <w:trPr>
          <w:cantSplit/>
        </w:trPr>
        <w:tc>
          <w:tcPr>
            <w:tcW w:w="9393" w:type="dxa"/>
          </w:tcPr>
          <w:p w14:paraId="55667ACC" w14:textId="77777777" w:rsidR="00751F48" w:rsidRPr="005A42DC" w:rsidRDefault="00751F48" w:rsidP="005A42DC">
            <w:pPr>
              <w:spacing w:line="300" w:lineRule="auto"/>
              <w:rPr>
                <w:sz w:val="24"/>
              </w:rPr>
            </w:pPr>
          </w:p>
          <w:p w14:paraId="5781C13E" w14:textId="77777777" w:rsidR="00751F48" w:rsidRDefault="00751F48" w:rsidP="005A42DC">
            <w:pPr>
              <w:spacing w:line="300" w:lineRule="auto"/>
              <w:rPr>
                <w:sz w:val="24"/>
              </w:rPr>
            </w:pPr>
          </w:p>
          <w:p w14:paraId="0A4BC9B9" w14:textId="77777777" w:rsidR="005A42DC" w:rsidRDefault="005A42DC" w:rsidP="005A42DC">
            <w:pPr>
              <w:spacing w:line="300" w:lineRule="auto"/>
              <w:rPr>
                <w:sz w:val="24"/>
              </w:rPr>
            </w:pPr>
          </w:p>
          <w:p w14:paraId="786AFC41" w14:textId="77777777" w:rsidR="005A42DC" w:rsidRDefault="005A42DC" w:rsidP="005A42DC">
            <w:pPr>
              <w:spacing w:line="300" w:lineRule="auto"/>
              <w:rPr>
                <w:sz w:val="24"/>
              </w:rPr>
            </w:pPr>
          </w:p>
          <w:p w14:paraId="62745D47" w14:textId="77777777" w:rsidR="005A42DC" w:rsidRDefault="005A42DC" w:rsidP="005A42DC">
            <w:pPr>
              <w:spacing w:line="300" w:lineRule="auto"/>
              <w:rPr>
                <w:sz w:val="24"/>
              </w:rPr>
            </w:pPr>
          </w:p>
          <w:p w14:paraId="0A2470CD" w14:textId="77777777" w:rsidR="005A42DC" w:rsidRDefault="005A42DC" w:rsidP="005A42DC">
            <w:pPr>
              <w:spacing w:line="300" w:lineRule="auto"/>
              <w:rPr>
                <w:sz w:val="24"/>
              </w:rPr>
            </w:pPr>
          </w:p>
          <w:p w14:paraId="58CECED4" w14:textId="77777777" w:rsidR="005A42DC" w:rsidRDefault="005A42DC" w:rsidP="005A42DC">
            <w:pPr>
              <w:spacing w:line="300" w:lineRule="auto"/>
              <w:rPr>
                <w:sz w:val="24"/>
              </w:rPr>
            </w:pPr>
          </w:p>
          <w:p w14:paraId="35833944" w14:textId="77777777" w:rsidR="005A42DC" w:rsidRPr="005A42DC" w:rsidRDefault="005A42DC" w:rsidP="005A42DC">
            <w:pPr>
              <w:spacing w:line="300" w:lineRule="auto"/>
              <w:rPr>
                <w:sz w:val="24"/>
              </w:rPr>
            </w:pPr>
          </w:p>
          <w:p w14:paraId="27DF5F43" w14:textId="77777777" w:rsidR="00751F48" w:rsidRPr="005A42DC" w:rsidRDefault="00751F48" w:rsidP="005A42DC">
            <w:pPr>
              <w:spacing w:line="300" w:lineRule="auto"/>
              <w:rPr>
                <w:sz w:val="24"/>
              </w:rPr>
            </w:pPr>
          </w:p>
        </w:tc>
      </w:tr>
    </w:tbl>
    <w:p w14:paraId="6C829244" w14:textId="77777777" w:rsidR="00751F48" w:rsidRPr="005A42DC" w:rsidRDefault="00751F48" w:rsidP="005A42DC">
      <w:pPr>
        <w:spacing w:line="300" w:lineRule="auto"/>
        <w:rPr>
          <w:sz w:val="24"/>
        </w:rPr>
      </w:pPr>
    </w:p>
    <w:p w14:paraId="68322B51" w14:textId="0638A805" w:rsidR="00751F48" w:rsidRPr="005A42DC" w:rsidRDefault="00000000" w:rsidP="005A42DC">
      <w:pPr>
        <w:spacing w:line="300" w:lineRule="auto"/>
        <w:jc w:val="center"/>
        <w:rPr>
          <w:b/>
          <w:bCs/>
          <w:sz w:val="24"/>
        </w:rPr>
      </w:pPr>
      <w:r w:rsidRPr="005A42DC">
        <w:rPr>
          <w:b/>
          <w:bCs/>
          <w:sz w:val="24"/>
        </w:rPr>
        <w:t xml:space="preserve">Thank you for sharing how you feel! </w:t>
      </w:r>
    </w:p>
    <w:p w14:paraId="67B4C2ED" w14:textId="77777777" w:rsidR="00751F48" w:rsidRDefault="00751F48" w:rsidP="005A42DC">
      <w:pPr>
        <w:spacing w:line="300" w:lineRule="auto"/>
        <w:rPr>
          <w:sz w:val="24"/>
        </w:rPr>
      </w:pPr>
    </w:p>
    <w:p w14:paraId="5A9D75BB" w14:textId="77777777" w:rsidR="005A42DC" w:rsidRDefault="005A42DC" w:rsidP="005A42DC">
      <w:pPr>
        <w:spacing w:line="300" w:lineRule="auto"/>
        <w:rPr>
          <w:sz w:val="24"/>
        </w:rPr>
      </w:pPr>
    </w:p>
    <w:p w14:paraId="3CDF9DEB" w14:textId="77777777" w:rsidR="005A42DC" w:rsidRDefault="005A42DC" w:rsidP="005A42DC">
      <w:pPr>
        <w:spacing w:line="300" w:lineRule="auto"/>
        <w:rPr>
          <w:sz w:val="24"/>
        </w:rPr>
      </w:pPr>
    </w:p>
    <w:p w14:paraId="21A69126" w14:textId="77777777" w:rsidR="005A42DC" w:rsidRDefault="005A42DC" w:rsidP="005A42DC">
      <w:pPr>
        <w:spacing w:line="300" w:lineRule="auto"/>
        <w:rPr>
          <w:sz w:val="24"/>
        </w:rPr>
      </w:pPr>
    </w:p>
    <w:p w14:paraId="64F65089" w14:textId="77777777" w:rsidR="005A42DC" w:rsidRPr="005A42DC" w:rsidRDefault="005A42DC" w:rsidP="005A42DC">
      <w:pPr>
        <w:spacing w:line="300" w:lineRule="auto"/>
        <w:rPr>
          <w:sz w:val="24"/>
        </w:rPr>
      </w:pPr>
    </w:p>
    <w:tbl>
      <w:tblPr>
        <w:tblStyle w:val="TableGrid"/>
        <w:tblW w:w="93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393"/>
      </w:tblGrid>
      <w:tr w:rsidR="00751F48" w:rsidRPr="005A42DC" w14:paraId="4AAAE1D9" w14:textId="77777777">
        <w:trPr>
          <w:cantSplit/>
          <w:tblHeader/>
        </w:trPr>
        <w:tc>
          <w:tcPr>
            <w:tcW w:w="9393" w:type="dxa"/>
            <w:shd w:val="clear" w:color="auto" w:fill="D1D9CB"/>
            <w:vAlign w:val="center"/>
          </w:tcPr>
          <w:p w14:paraId="1CA6EBA5" w14:textId="77777777" w:rsidR="00751F48" w:rsidRPr="005A42DC" w:rsidRDefault="00000000" w:rsidP="005A42DC">
            <w:pPr>
              <w:spacing w:line="300" w:lineRule="auto"/>
              <w:rPr>
                <w:sz w:val="24"/>
              </w:rPr>
            </w:pPr>
            <w:r w:rsidRPr="005A42DC">
              <w:rPr>
                <w:b/>
                <w:bCs/>
                <w:sz w:val="24"/>
              </w:rPr>
              <w:t>A note for grown-ups</w:t>
            </w:r>
          </w:p>
        </w:tc>
      </w:tr>
      <w:tr w:rsidR="00751F48" w:rsidRPr="005A42DC" w14:paraId="5C59589D" w14:textId="77777777">
        <w:trPr>
          <w:cantSplit/>
        </w:trPr>
        <w:tc>
          <w:tcPr>
            <w:tcW w:w="9393" w:type="dxa"/>
          </w:tcPr>
          <w:p w14:paraId="18A7118F" w14:textId="77777777" w:rsidR="00751F48" w:rsidRPr="005A42DC" w:rsidRDefault="00000000" w:rsidP="005A42DC">
            <w:pPr>
              <w:spacing w:line="300" w:lineRule="auto"/>
              <w:rPr>
                <w:sz w:val="24"/>
              </w:rPr>
            </w:pPr>
            <w:r w:rsidRPr="005A42DC">
              <w:rPr>
                <w:sz w:val="24"/>
              </w:rPr>
              <w:t>For parents and carers: if your child raises anything that worries you, please let their therapist know, or contact our Director of Therapy, Dr Kobie Boshoff, at kobie@motivatekids.com.au or 08 7200 2431.</w:t>
            </w:r>
          </w:p>
        </w:tc>
      </w:tr>
    </w:tbl>
    <w:p w14:paraId="6AA96BAE" w14:textId="77777777" w:rsidR="00FA1AC0" w:rsidRPr="005A42DC" w:rsidRDefault="00FA1AC0" w:rsidP="005A42DC">
      <w:pPr>
        <w:spacing w:line="300" w:lineRule="auto"/>
        <w:rPr>
          <w:sz w:val="24"/>
        </w:rPr>
      </w:pPr>
    </w:p>
    <w:sectPr w:rsidR="00FA1AC0" w:rsidRPr="005A42DC" w:rsidSect="00A32C3C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BD32A6" w14:textId="77777777" w:rsidR="007F0C6E" w:rsidRDefault="007F0C6E" w:rsidP="00E33232">
      <w:pPr>
        <w:spacing w:line="240" w:lineRule="auto"/>
      </w:pPr>
      <w:r>
        <w:separator/>
      </w:r>
    </w:p>
  </w:endnote>
  <w:endnote w:type="continuationSeparator" w:id="0">
    <w:p w14:paraId="3A795052" w14:textId="77777777" w:rsidR="007F0C6E" w:rsidRDefault="007F0C6E" w:rsidP="00E332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70689933"/>
      <w:docPartObj>
        <w:docPartGallery w:val="Page Numbers (Bottom of Page)"/>
        <w:docPartUnique/>
      </w:docPartObj>
    </w:sdtPr>
    <w:sdtContent>
      <w:p w14:paraId="4A8FC2E8" w14:textId="77777777" w:rsidR="00701648" w:rsidRDefault="00701648" w:rsidP="00A32C3C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835155A" w14:textId="77777777" w:rsidR="00701648" w:rsidRDefault="00701648" w:rsidP="00701648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91314515"/>
      <w:docPartObj>
        <w:docPartGallery w:val="Page Numbers (Bottom of Page)"/>
        <w:docPartUnique/>
      </w:docPartObj>
    </w:sdtPr>
    <w:sdtContent>
      <w:p w14:paraId="24471243" w14:textId="77777777" w:rsidR="00701648" w:rsidRDefault="00701648" w:rsidP="00A32C3C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559454B4" w14:textId="310ADA36" w:rsidR="00701648" w:rsidRDefault="005A42DC" w:rsidP="00701648">
    <w:pPr>
      <w:pStyle w:val="Footer"/>
      <w:ind w:firstLine="360"/>
    </w:pPr>
    <w:r>
      <w:t>Client Feedback Form – faces v1.0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7D6A88" w14:textId="77777777" w:rsidR="005A42DC" w:rsidRDefault="005A42DC" w:rsidP="005A42DC">
    <w:pPr>
      <w:pStyle w:val="Footer"/>
      <w:ind w:firstLine="360"/>
    </w:pPr>
    <w:r>
      <w:t>Client Feedback Form – faces v1.0</w:t>
    </w:r>
  </w:p>
  <w:p w14:paraId="714BBF53" w14:textId="77777777" w:rsidR="00A32C3C" w:rsidRDefault="00A32C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67F64C" w14:textId="77777777" w:rsidR="007F0C6E" w:rsidRDefault="007F0C6E" w:rsidP="00E33232">
      <w:pPr>
        <w:spacing w:line="240" w:lineRule="auto"/>
      </w:pPr>
      <w:r>
        <w:separator/>
      </w:r>
    </w:p>
  </w:footnote>
  <w:footnote w:type="continuationSeparator" w:id="0">
    <w:p w14:paraId="22FF6191" w14:textId="77777777" w:rsidR="007F0C6E" w:rsidRDefault="007F0C6E" w:rsidP="00E332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F1E48" w14:textId="77777777" w:rsidR="009D1D30" w:rsidRDefault="00F53E9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14F7621" wp14:editId="72313F10">
          <wp:simplePos x="0" y="0"/>
          <wp:positionH relativeFrom="column">
            <wp:posOffset>-720090</wp:posOffset>
          </wp:positionH>
          <wp:positionV relativeFrom="paragraph">
            <wp:posOffset>-462915</wp:posOffset>
          </wp:positionV>
          <wp:extent cx="7556500" cy="10693412"/>
          <wp:effectExtent l="0" t="0" r="0" b="0"/>
          <wp:wrapNone/>
          <wp:docPr id="3744673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4467303" name="Picture 3744673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826" cy="10716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84622A" w14:textId="77777777" w:rsidR="00645C3F" w:rsidRPr="00A32C3C" w:rsidRDefault="00A32C3C" w:rsidP="00A32C3C">
    <w:pPr>
      <w:pStyle w:val="Footer"/>
      <w:ind w:firstLine="360"/>
    </w:pPr>
    <w:r>
      <w:rPr>
        <w:sz w:val="32"/>
        <w:szCs w:val="32"/>
      </w:rPr>
      <w:drawing>
        <wp:anchor distT="0" distB="0" distL="114300" distR="114300" simplePos="0" relativeHeight="251661312" behindDoc="1" locked="0" layoutInCell="1" allowOverlap="1" wp14:anchorId="3C4B59EC" wp14:editId="5EE3C1BE">
          <wp:simplePos x="0" y="0"/>
          <wp:positionH relativeFrom="column">
            <wp:posOffset>-732790</wp:posOffset>
          </wp:positionH>
          <wp:positionV relativeFrom="paragraph">
            <wp:posOffset>-437515</wp:posOffset>
          </wp:positionV>
          <wp:extent cx="7565466" cy="10706100"/>
          <wp:effectExtent l="0" t="0" r="3810" b="0"/>
          <wp:wrapNone/>
          <wp:docPr id="7469905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699051" name="Picture 74699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466" cy="1070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B6CD90" w14:textId="77777777" w:rsidR="00645C3F" w:rsidRDefault="00645C3F" w:rsidP="00645C3F">
    <w:pPr>
      <w:pStyle w:val="Heading1"/>
      <w:rPr>
        <w:sz w:val="32"/>
        <w:szCs w:val="32"/>
      </w:rPr>
    </w:pPr>
    <w:r>
      <w:rPr>
        <w:sz w:val="32"/>
        <w:szCs w:val="32"/>
      </w:rPr>
      <w:t>Client Feedback Form</w:t>
    </w:r>
  </w:p>
  <w:p w14:paraId="15F8BACC" w14:textId="1A5B5FE0" w:rsidR="009D1D30" w:rsidRPr="00645C3F" w:rsidRDefault="005A42DC" w:rsidP="00645C3F">
    <w:pPr>
      <w:pStyle w:val="Heading2"/>
      <w:rPr>
        <w:b w:val="0"/>
        <w:bCs/>
        <w:sz w:val="24"/>
        <w:szCs w:val="24"/>
      </w:rPr>
    </w:pPr>
    <w:r>
      <w:rPr>
        <w:b w:val="0"/>
        <w:bCs/>
        <w:sz w:val="24"/>
        <w:szCs w:val="24"/>
      </w:rPr>
      <w:t>Your voice matters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960D3C"/>
    <w:multiLevelType w:val="hybridMultilevel"/>
    <w:tmpl w:val="D97603BC"/>
    <w:lvl w:ilvl="0" w:tplc="BEB821D8">
      <w:start w:val="1"/>
      <w:numFmt w:val="bullet"/>
      <w:lvlText w:val="•"/>
      <w:lvlJc w:val="left"/>
      <w:pPr>
        <w:ind w:left="360" w:hanging="360"/>
      </w:pPr>
      <w:rPr>
        <w:rFonts w:ascii="Century Gothic" w:hAnsi="Century Gothic" w:hint="default"/>
      </w:rPr>
    </w:lvl>
    <w:lvl w:ilvl="1" w:tplc="DDA218D4">
      <w:numFmt w:val="decimal"/>
      <w:lvlText w:val=""/>
      <w:lvlJc w:val="left"/>
    </w:lvl>
    <w:lvl w:ilvl="2" w:tplc="F306C852">
      <w:numFmt w:val="decimal"/>
      <w:lvlText w:val=""/>
      <w:lvlJc w:val="left"/>
    </w:lvl>
    <w:lvl w:ilvl="3" w:tplc="AA2A90D4">
      <w:numFmt w:val="decimal"/>
      <w:lvlText w:val=""/>
      <w:lvlJc w:val="left"/>
    </w:lvl>
    <w:lvl w:ilvl="4" w:tplc="7CD8E594">
      <w:numFmt w:val="decimal"/>
      <w:lvlText w:val=""/>
      <w:lvlJc w:val="left"/>
    </w:lvl>
    <w:lvl w:ilvl="5" w:tplc="0FA203DE">
      <w:numFmt w:val="decimal"/>
      <w:lvlText w:val=""/>
      <w:lvlJc w:val="left"/>
    </w:lvl>
    <w:lvl w:ilvl="6" w:tplc="9B50FBCC">
      <w:numFmt w:val="decimal"/>
      <w:lvlText w:val=""/>
      <w:lvlJc w:val="left"/>
    </w:lvl>
    <w:lvl w:ilvl="7" w:tplc="74823DE4">
      <w:numFmt w:val="decimal"/>
      <w:lvlText w:val=""/>
      <w:lvlJc w:val="left"/>
    </w:lvl>
    <w:lvl w:ilvl="8" w:tplc="B022A0CE">
      <w:numFmt w:val="decimal"/>
      <w:lvlText w:val=""/>
      <w:lvlJc w:val="left"/>
    </w:lvl>
  </w:abstractNum>
  <w:num w:numId="1" w16cid:durableId="2158212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30"/>
    <w:rsid w:val="00037A14"/>
    <w:rsid w:val="00043114"/>
    <w:rsid w:val="0004750A"/>
    <w:rsid w:val="000B1F59"/>
    <w:rsid w:val="000B2EAF"/>
    <w:rsid w:val="000F48A7"/>
    <w:rsid w:val="00121E1C"/>
    <w:rsid w:val="001700A2"/>
    <w:rsid w:val="001F1BCD"/>
    <w:rsid w:val="002616FB"/>
    <w:rsid w:val="002C1228"/>
    <w:rsid w:val="002F2943"/>
    <w:rsid w:val="00337D70"/>
    <w:rsid w:val="003922CA"/>
    <w:rsid w:val="004307F6"/>
    <w:rsid w:val="00447F09"/>
    <w:rsid w:val="00483A89"/>
    <w:rsid w:val="00504E60"/>
    <w:rsid w:val="00521B43"/>
    <w:rsid w:val="00596DC3"/>
    <w:rsid w:val="005A42DC"/>
    <w:rsid w:val="005F43CA"/>
    <w:rsid w:val="0060205F"/>
    <w:rsid w:val="00645C3F"/>
    <w:rsid w:val="00652DC3"/>
    <w:rsid w:val="00690A88"/>
    <w:rsid w:val="006E6AC8"/>
    <w:rsid w:val="00701648"/>
    <w:rsid w:val="00751F48"/>
    <w:rsid w:val="00795B93"/>
    <w:rsid w:val="007F0C6E"/>
    <w:rsid w:val="008207DC"/>
    <w:rsid w:val="00901488"/>
    <w:rsid w:val="00990D0F"/>
    <w:rsid w:val="009D1D30"/>
    <w:rsid w:val="00A0539B"/>
    <w:rsid w:val="00A32C3C"/>
    <w:rsid w:val="00A625F9"/>
    <w:rsid w:val="00AF0BBE"/>
    <w:rsid w:val="00AF63B6"/>
    <w:rsid w:val="00B468A8"/>
    <w:rsid w:val="00B77113"/>
    <w:rsid w:val="00BB4429"/>
    <w:rsid w:val="00BB73FA"/>
    <w:rsid w:val="00BC3503"/>
    <w:rsid w:val="00C320BE"/>
    <w:rsid w:val="00C44712"/>
    <w:rsid w:val="00CC0134"/>
    <w:rsid w:val="00CC4B93"/>
    <w:rsid w:val="00DB69C0"/>
    <w:rsid w:val="00DE055A"/>
    <w:rsid w:val="00DE2A13"/>
    <w:rsid w:val="00E26C88"/>
    <w:rsid w:val="00E33232"/>
    <w:rsid w:val="00F53E97"/>
    <w:rsid w:val="00FA1AC0"/>
    <w:rsid w:val="00FC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DB9FC"/>
  <w15:chartTrackingRefBased/>
  <w15:docId w15:val="{AEBB935A-7914-504A-9C7C-5C5B56B3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 MK"/>
    <w:qFormat/>
    <w:rsid w:val="002616FB"/>
    <w:pPr>
      <w:spacing w:after="0" w:line="269" w:lineRule="auto"/>
      <w:contextualSpacing/>
    </w:pPr>
    <w:rPr>
      <w:rFonts w:ascii="Century Gothic" w:hAnsi="Century Gothic"/>
      <w:color w:val="000000" w:themeColor="text1"/>
      <w:sz w:val="20"/>
    </w:rPr>
  </w:style>
  <w:style w:type="paragraph" w:styleId="Heading1">
    <w:name w:val="heading 1"/>
    <w:aliases w:val="Heading 1 MK"/>
    <w:basedOn w:val="Normal"/>
    <w:next w:val="Normal"/>
    <w:link w:val="Heading1Char"/>
    <w:uiPriority w:val="9"/>
    <w:qFormat/>
    <w:rsid w:val="0004750A"/>
    <w:pPr>
      <w:keepNext/>
      <w:keepLines/>
      <w:spacing w:after="120" w:line="240" w:lineRule="auto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aliases w:val="Subheading MK"/>
    <w:basedOn w:val="Normal"/>
    <w:next w:val="Normal"/>
    <w:link w:val="Heading2Char"/>
    <w:uiPriority w:val="9"/>
    <w:unhideWhenUsed/>
    <w:qFormat/>
    <w:rsid w:val="0004750A"/>
    <w:pPr>
      <w:keepNext/>
      <w:keepLines/>
      <w:spacing w:after="120" w:line="240" w:lineRule="auto"/>
      <w:outlineLvl w:val="1"/>
    </w:pPr>
    <w:rPr>
      <w:rFonts w:eastAsiaTheme="majorEastAsia" w:cstheme="majorBidi"/>
      <w:b/>
      <w:i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488"/>
    <w:pPr>
      <w:keepNext/>
      <w:keepLines/>
      <w:spacing w:before="160" w:after="80"/>
      <w:outlineLvl w:val="2"/>
    </w:pPr>
    <w:rPr>
      <w:rFonts w:eastAsiaTheme="majorEastAsia" w:cstheme="majorBidi"/>
      <w:color w:val="889E8D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2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2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2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2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MK Char"/>
    <w:basedOn w:val="DefaultParagraphFont"/>
    <w:link w:val="Heading1"/>
    <w:uiPriority w:val="9"/>
    <w:rsid w:val="0004750A"/>
    <w:rPr>
      <w:rFonts w:ascii="Century Gothic" w:eastAsiaTheme="majorEastAsia" w:hAnsi="Century Gothic" w:cstheme="majorBidi"/>
      <w:b/>
      <w:color w:val="000000" w:themeColor="text1"/>
      <w:sz w:val="28"/>
      <w:szCs w:val="40"/>
    </w:rPr>
  </w:style>
  <w:style w:type="character" w:customStyle="1" w:styleId="Heading2Char">
    <w:name w:val="Heading 2 Char"/>
    <w:aliases w:val="Subheading MK Char"/>
    <w:basedOn w:val="DefaultParagraphFont"/>
    <w:link w:val="Heading2"/>
    <w:uiPriority w:val="9"/>
    <w:rsid w:val="0004750A"/>
    <w:rPr>
      <w:rFonts w:ascii="Century Gothic" w:eastAsiaTheme="majorEastAsia" w:hAnsi="Century Gothic" w:cstheme="majorBidi"/>
      <w:b/>
      <w:i/>
      <w:color w:val="000000" w:themeColor="text1"/>
      <w:sz w:val="2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488"/>
    <w:rPr>
      <w:rFonts w:ascii="Century Gothic" w:eastAsiaTheme="majorEastAsia" w:hAnsi="Century Gothic" w:cstheme="majorBidi"/>
      <w:color w:val="889E8D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2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2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6FB"/>
    <w:pPr>
      <w:spacing w:after="120" w:line="360" w:lineRule="auto"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6FB"/>
    <w:rPr>
      <w:rFonts w:ascii="Century Gothic" w:eastAsiaTheme="majorEastAsia" w:hAnsi="Century Gothic" w:cstheme="majorBidi"/>
      <w:color w:val="000000" w:themeColor="text1"/>
      <w:spacing w:val="-10"/>
      <w:kern w:val="28"/>
      <w:sz w:val="5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2616FB"/>
    <w:pPr>
      <w:spacing w:before="120" w:after="12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6FB"/>
    <w:rPr>
      <w:rFonts w:ascii="Century Gothic" w:hAnsi="Century Gothic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autoRedefine/>
    <w:uiPriority w:val="34"/>
    <w:qFormat/>
    <w:rsid w:val="002616FB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2616FB"/>
    <w:rPr>
      <w:rFonts w:ascii="Century Gothic" w:hAnsi="Century Gothic"/>
      <w:i/>
      <w:iCs/>
      <w:color w:val="889E8D"/>
      <w:sz w:val="18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261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160" w:after="160" w:line="360" w:lineRule="auto"/>
      <w:ind w:left="862" w:right="862"/>
      <w:jc w:val="center"/>
    </w:pPr>
    <w:rPr>
      <w:b/>
      <w:i/>
      <w:iCs/>
      <w:color w:val="889E8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6FB"/>
    <w:rPr>
      <w:rFonts w:ascii="Century Gothic" w:hAnsi="Century Gothic"/>
      <w:b/>
      <w:i/>
      <w:iCs/>
      <w:color w:val="889E8D"/>
      <w:sz w:val="20"/>
    </w:rPr>
  </w:style>
  <w:style w:type="character" w:styleId="IntenseReference">
    <w:name w:val="Intense Reference"/>
    <w:basedOn w:val="DefaultParagraphFont"/>
    <w:uiPriority w:val="32"/>
    <w:qFormat/>
    <w:rsid w:val="002616FB"/>
    <w:rPr>
      <w:rFonts w:ascii="Century Gothic" w:hAnsi="Century Gothic"/>
      <w:b/>
      <w:bCs/>
      <w:smallCaps/>
      <w:color w:val="404040" w:themeColor="text1" w:themeTint="BF"/>
      <w:spacing w:val="5"/>
      <w:sz w:val="16"/>
    </w:rPr>
  </w:style>
  <w:style w:type="paragraph" w:styleId="Header">
    <w:name w:val="header"/>
    <w:basedOn w:val="Normal"/>
    <w:link w:val="HeaderChar"/>
    <w:uiPriority w:val="99"/>
    <w:unhideWhenUsed/>
    <w:rsid w:val="00E332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232"/>
  </w:style>
  <w:style w:type="paragraph" w:styleId="Footer">
    <w:name w:val="footer"/>
    <w:basedOn w:val="Normal"/>
    <w:link w:val="FooterChar"/>
    <w:autoRedefine/>
    <w:uiPriority w:val="99"/>
    <w:unhideWhenUsed/>
    <w:qFormat/>
    <w:rsid w:val="0004750A"/>
    <w:pPr>
      <w:tabs>
        <w:tab w:val="center" w:pos="4680"/>
        <w:tab w:val="right" w:pos="9360"/>
      </w:tabs>
      <w:spacing w:line="240" w:lineRule="auto"/>
    </w:pPr>
    <w:rPr>
      <w:i/>
      <w:iC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4750A"/>
    <w:rPr>
      <w:rFonts w:ascii="Century Gothic" w:hAnsi="Century Gothic"/>
      <w:i/>
      <w:iCs/>
      <w:noProof/>
      <w:color w:val="000000" w:themeColor="text1"/>
      <w:sz w:val="16"/>
    </w:rPr>
  </w:style>
  <w:style w:type="table" w:styleId="TableGrid">
    <w:name w:val="Table Grid"/>
    <w:basedOn w:val="TableNormal"/>
    <w:uiPriority w:val="39"/>
    <w:rsid w:val="0065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616FB"/>
    <w:pPr>
      <w:spacing w:after="0" w:line="240" w:lineRule="auto"/>
      <w:contextualSpacing/>
    </w:pPr>
    <w:rPr>
      <w:rFonts w:ascii="Century Gothic" w:hAnsi="Century Gothic"/>
      <w:color w:val="000000" w:themeColor="text1"/>
      <w:sz w:val="20"/>
    </w:rPr>
  </w:style>
  <w:style w:type="character" w:styleId="SubtleEmphasis">
    <w:name w:val="Subtle Emphasis"/>
    <w:basedOn w:val="DefaultParagraphFont"/>
    <w:uiPriority w:val="19"/>
    <w:qFormat/>
    <w:rsid w:val="002616FB"/>
    <w:rPr>
      <w:rFonts w:ascii="Century Gothic" w:hAnsi="Century Gothic"/>
      <w:i/>
      <w:iCs/>
      <w:color w:val="000000" w:themeColor="text1"/>
      <w:sz w:val="20"/>
    </w:rPr>
  </w:style>
  <w:style w:type="character" w:styleId="Emphasis">
    <w:name w:val="Emphasis"/>
    <w:basedOn w:val="DefaultParagraphFont"/>
    <w:uiPriority w:val="20"/>
    <w:qFormat/>
    <w:rsid w:val="002616FB"/>
    <w:rPr>
      <w:rFonts w:ascii="Century Gothic" w:hAnsi="Century Gothic"/>
      <w:i/>
      <w:iCs/>
      <w:sz w:val="18"/>
    </w:rPr>
  </w:style>
  <w:style w:type="character" w:styleId="Strong">
    <w:name w:val="Strong"/>
    <w:basedOn w:val="DefaultParagraphFont"/>
    <w:uiPriority w:val="22"/>
    <w:qFormat/>
    <w:rsid w:val="002616FB"/>
    <w:rPr>
      <w:rFonts w:ascii="Century Gothic" w:hAnsi="Century Gothic"/>
      <w:b/>
      <w:bCs/>
      <w:color w:val="889E8D"/>
      <w:sz w:val="18"/>
    </w:rPr>
  </w:style>
  <w:style w:type="character" w:styleId="SubtleReference">
    <w:name w:val="Subtle Reference"/>
    <w:basedOn w:val="DefaultParagraphFont"/>
    <w:uiPriority w:val="31"/>
    <w:qFormat/>
    <w:rsid w:val="002616FB"/>
    <w:rPr>
      <w:rFonts w:ascii="Century Gothic" w:hAnsi="Century Gothic"/>
      <w:b w:val="0"/>
      <w:i w:val="0"/>
      <w:smallCaps/>
      <w:color w:val="5A5A5A" w:themeColor="text1" w:themeTint="A5"/>
      <w:sz w:val="16"/>
    </w:rPr>
  </w:style>
  <w:style w:type="character" w:styleId="BookTitle">
    <w:name w:val="Book Title"/>
    <w:basedOn w:val="DefaultParagraphFont"/>
    <w:uiPriority w:val="33"/>
    <w:qFormat/>
    <w:rsid w:val="002616FB"/>
    <w:rPr>
      <w:rFonts w:ascii="Century Gothic" w:hAnsi="Century Gothic"/>
      <w:b/>
      <w:bCs/>
      <w:i/>
      <w:iCs/>
      <w:spacing w:val="5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701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chelle/Library/Group%20Containers/UBF8T346G9.Office/User%20Content.localized/Templates.localized/2026%20MK%20Portrait%20Letterhead%20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c7f496-5285-4915-a8bf-f3a800031748" xsi:nil="true"/>
    <Version_x0020_Number xmlns="48b9376d-0b2e-4e8e-bae1-7a158f5c88aa" xsi:nil="true"/>
    <Change_x0020_Summary xmlns="48b9376d-0b2e-4e8e-bae1-7a158f5c88aa" xsi:nil="true"/>
    <Author_x0028_s_x0029_ xmlns="48b9376d-0b2e-4e8e-bae1-7a158f5c88aa" xsi:nil="true"/>
    <Last_x0020_Updated xmlns="48b9376d-0b2e-4e8e-bae1-7a158f5c88aa">2026-09-13T04:32:28+00:00</Last_x0020_Updated>
    <lcf76f155ced4ddcb4097134ff3c332f xmlns="48b9376d-0b2e-4e8e-bae1-7a158f5c88aa">
      <Terms xmlns="http://schemas.microsoft.com/office/infopath/2007/PartnerControls"/>
    </lcf76f155ced4ddcb4097134ff3c332f>
    <_DCDateCreated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8B656399CC1408561116455D1CD45" ma:contentTypeVersion="26" ma:contentTypeDescription="Create a new document." ma:contentTypeScope="" ma:versionID="cf8c8692a58fffa63bbda09bab60b8c2">
  <xsd:schema xmlns:xsd="http://www.w3.org/2001/XMLSchema" xmlns:xs="http://www.w3.org/2001/XMLSchema" xmlns:p="http://schemas.microsoft.com/office/2006/metadata/properties" xmlns:ns2="48b9376d-0b2e-4e8e-bae1-7a158f5c88aa" xmlns:ns3="http://schemas.microsoft.com/sharepoint/v3/fields" xmlns:ns4="62c7f496-5285-4915-a8bf-f3a800031748" targetNamespace="http://schemas.microsoft.com/office/2006/metadata/properties" ma:root="true" ma:fieldsID="31b6efd0d98decef75ebca8881e195be" ns2:_="" ns3:_="" ns4:_="">
    <xsd:import namespace="48b9376d-0b2e-4e8e-bae1-7a158f5c88aa"/>
    <xsd:import namespace="http://schemas.microsoft.com/sharepoint/v3/fields"/>
    <xsd:import namespace="62c7f496-5285-4915-a8bf-f3a800031748"/>
    <xsd:element name="properties">
      <xsd:complexType>
        <xsd:sequence>
          <xsd:element name="documentManagement">
            <xsd:complexType>
              <xsd:all>
                <xsd:element ref="ns2:Version_x0020_Number" minOccurs="0"/>
                <xsd:element ref="ns2:Author_x0028_s_x0029_" minOccurs="0"/>
                <xsd:element ref="ns3:_DCDateCreated" minOccurs="0"/>
                <xsd:element ref="ns2:Last_x0020_Updated" minOccurs="0"/>
                <xsd:element ref="ns2:Change_x0020_Summary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4:SharedWithUsers" minOccurs="0"/>
                <xsd:element ref="ns4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9376d-0b2e-4e8e-bae1-7a158f5c88aa" elementFormDefault="qualified">
    <xsd:import namespace="http://schemas.microsoft.com/office/2006/documentManagement/types"/>
    <xsd:import namespace="http://schemas.microsoft.com/office/infopath/2007/PartnerControls"/>
    <xsd:element name="Version_x0020_Number" ma:index="1" nillable="true" ma:displayName="Version Number" ma:description="The format of this number is vX.Y where&#10;v stands for version&#10;X starts and 1 and changes every time there's a major update (such as significant change in content, new sections or re-structure) &#10;Y starts at 1 and changes at all minor updates such as small formatting or grammar changes" ma:internalName="Version_x0020_Number">
      <xsd:simpleType>
        <xsd:restriction base="dms:Text">
          <xsd:maxLength value="10"/>
        </xsd:restriction>
      </xsd:simpleType>
    </xsd:element>
    <xsd:element name="Author_x0028_s_x0029_" ma:index="3" nillable="true" ma:displayName="Author(s)" ma:description="Who was involved in creating the original version?" ma:internalName="Author_x0028_s_x0029_">
      <xsd:simpleType>
        <xsd:restriction base="dms:Text">
          <xsd:maxLength value="255"/>
        </xsd:restriction>
      </xsd:simpleType>
    </xsd:element>
    <xsd:element name="Last_x0020_Updated" ma:index="5" nillable="true" ma:displayName="Last Updated" ma:default="[today]" ma:format="DateOnly" ma:internalName="Last_x0020_Updated">
      <xsd:simpleType>
        <xsd:restriction base="dms:DateTime"/>
      </xsd:simpleType>
    </xsd:element>
    <xsd:element name="Change_x0020_Summary" ma:index="6" nillable="true" ma:displayName="Change Summary" ma:description="Provide a brief description of the update. Specify if it was a major/minor update" ma:internalName="Change_x0020_Summar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e4125f7-f8c3-4186-b2cf-a102316445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4" nillable="true" ma:displayName="Date Created" ma:description="The date on which this resource was created" ma:format="DateTime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7f496-5285-4915-a8bf-f3a80003174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f43a6d00-3529-4e3f-80eb-cf161acae8fa}" ma:internalName="TaxCatchAll" ma:readOnly="false" ma:showField="CatchAllData" ma:web="62c7f496-5285-4915-a8bf-f3a8000317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816988-CBA5-4AFC-901E-EFA870910D1F}">
  <ds:schemaRefs>
    <ds:schemaRef ds:uri="http://schemas.microsoft.com/office/2006/metadata/properties"/>
    <ds:schemaRef ds:uri="http://schemas.microsoft.com/office/infopath/2007/PartnerControls"/>
    <ds:schemaRef ds:uri="62c7f496-5285-4915-a8bf-f3a800031748"/>
    <ds:schemaRef ds:uri="48b9376d-0b2e-4e8e-bae1-7a158f5c88aa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999E250-29C1-47FA-B706-294C9BBAA1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BB5E2C-E4CF-41F6-AC20-A1E1EB6B5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9376d-0b2e-4e8e-bae1-7a158f5c88aa"/>
    <ds:schemaRef ds:uri="http://schemas.microsoft.com/sharepoint/v3/fields"/>
    <ds:schemaRef ds:uri="62c7f496-5285-4915-a8bf-f3a8000317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MK Portrait Letterhead RM.dotx</Template>
  <TotalTime>26</TotalTime>
  <Pages>2</Pages>
  <Words>256</Words>
  <Characters>1073</Characters>
  <Application>Microsoft Office Word</Application>
  <DocSecurity>0</DocSecurity>
  <Lines>97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</dc:creator>
  <cp:keywords/>
  <dc:description/>
  <cp:lastModifiedBy>Laura Wortlock - Marketing</cp:lastModifiedBy>
  <cp:revision>13</cp:revision>
  <dcterms:created xsi:type="dcterms:W3CDTF">2026-09-04T08:16:00Z</dcterms:created>
  <dcterms:modified xsi:type="dcterms:W3CDTF">2026-09-14T05:45:00Z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0x0101008E58B656399CC1408561116455D1CD45</vt:lpwstr>
  </property>
  <property fmtid="{D5CDD505-2E9C-101B-9397-08002B2CF9AE}" pid="3" name="MediaServiceImageTags">
    <vt:lpwstr/>
  </property>
</Properties>
</file>